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01"/>
        <w:gridCol w:w="1701"/>
        <w:gridCol w:w="5809"/>
      </w:tblGrid>
      <w:tr w:rsidR="00843209" w:rsidRPr="00FD101E">
        <w:tc>
          <w:tcPr>
            <w:tcW w:w="9211" w:type="dxa"/>
            <w:gridSpan w:val="3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GABARITO DO CURSO DE AVALIAÇÃO NA EDUCAÇÃO INFANTIL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B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D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E</w:t>
            </w:r>
          </w:p>
        </w:tc>
        <w:bookmarkStart w:id="0" w:name="_GoBack"/>
        <w:bookmarkEnd w:id="0"/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A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C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B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C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B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A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B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B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E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D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B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D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B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E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D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E</w:t>
            </w:r>
          </w:p>
        </w:tc>
      </w:tr>
      <w:tr w:rsidR="00843209" w:rsidRPr="00FD101E">
        <w:trPr>
          <w:gridAfter w:val="1"/>
          <w:wAfter w:w="5809" w:type="dxa"/>
        </w:trPr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843209" w:rsidRPr="00FD101E" w:rsidRDefault="00843209" w:rsidP="00FD101E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FD101E">
              <w:rPr>
                <w:rFonts w:ascii="Comic Sans MS" w:hAnsi="Comic Sans MS" w:cs="Comic Sans MS"/>
                <w:sz w:val="24"/>
                <w:szCs w:val="24"/>
              </w:rPr>
              <w:t>E</w:t>
            </w:r>
          </w:p>
        </w:tc>
      </w:tr>
    </w:tbl>
    <w:p w:rsidR="00843209" w:rsidRDefault="00843209"/>
    <w:sectPr w:rsidR="00843209" w:rsidSect="00A91988"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A84"/>
    <w:rsid w:val="00025BA6"/>
    <w:rsid w:val="00143EA1"/>
    <w:rsid w:val="00615A84"/>
    <w:rsid w:val="006E7A43"/>
    <w:rsid w:val="00787396"/>
    <w:rsid w:val="00843209"/>
    <w:rsid w:val="008630AB"/>
    <w:rsid w:val="00872C4A"/>
    <w:rsid w:val="00A91988"/>
    <w:rsid w:val="00AC51AA"/>
    <w:rsid w:val="00AC757F"/>
    <w:rsid w:val="00D55786"/>
    <w:rsid w:val="00DF158B"/>
    <w:rsid w:val="00FD101E"/>
    <w:rsid w:val="00FD22DB"/>
    <w:rsid w:val="00FE2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58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5A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</Words>
  <Characters>140</Characters>
  <Application>Microsoft Office Outlook</Application>
  <DocSecurity>0</DocSecurity>
  <Lines>0</Lines>
  <Paragraphs>0</Paragraphs>
  <ScaleCrop>false</ScaleCrop>
  <Company>Centro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GABARITO DO CURSO DE AVALIAÇÃO NA EDUCAÇÃO INFANTIL</dc:title>
  <dc:subject/>
  <dc:creator>User</dc:creator>
  <cp:keywords/>
  <dc:description/>
  <cp:lastModifiedBy>Conhecer</cp:lastModifiedBy>
  <cp:revision>2</cp:revision>
  <dcterms:created xsi:type="dcterms:W3CDTF">2016-02-23T12:12:00Z</dcterms:created>
  <dcterms:modified xsi:type="dcterms:W3CDTF">2016-02-23T12:12:00Z</dcterms:modified>
</cp:coreProperties>
</file>